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BD" w:rsidRDefault="00FF5FBD" w:rsidP="00FF5FBD">
      <w:pPr>
        <w:spacing w:after="0"/>
        <w:jc w:val="center"/>
        <w:rPr>
          <w:color w:val="000000"/>
        </w:rPr>
      </w:pPr>
      <w:r w:rsidRPr="00991F67">
        <w:rPr>
          <w:noProof/>
          <w:color w:val="000000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FBD" w:rsidRDefault="00FF5FBD" w:rsidP="00FF5FBD">
      <w:pPr>
        <w:spacing w:after="0"/>
        <w:rPr>
          <w:color w:val="000000"/>
        </w:rPr>
      </w:pPr>
      <w:r>
        <w:rPr>
          <w:noProof/>
          <w:color w:val="000000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146050</wp:posOffset>
            </wp:positionV>
            <wp:extent cx="443230" cy="39751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5FBD" w:rsidRDefault="00FF5FBD" w:rsidP="00FF5FBD">
      <w:pPr>
        <w:spacing w:after="0"/>
        <w:rPr>
          <w:color w:val="000000"/>
        </w:rPr>
      </w:pPr>
    </w:p>
    <w:p w:rsidR="00FF5FBD" w:rsidRDefault="00FF5FBD" w:rsidP="00FF5FBD">
      <w:pPr>
        <w:spacing w:after="0"/>
        <w:rPr>
          <w:color w:val="000000"/>
        </w:rPr>
      </w:pPr>
    </w:p>
    <w:p w:rsidR="00FF5FBD" w:rsidRPr="004E45A5" w:rsidRDefault="00FF5FBD" w:rsidP="00FF5FBD">
      <w:pPr>
        <w:spacing w:after="0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>ΕΛΛΗΝΙΚΗ ΔΗΜΟΚΡΑΤΙΑ</w:t>
      </w:r>
    </w:p>
    <w:p w:rsidR="00FF5FBD" w:rsidRPr="004E45A5" w:rsidRDefault="00FF5FBD" w:rsidP="00FF5FBD">
      <w:pPr>
        <w:spacing w:after="0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 xml:space="preserve">    ΔΗΜΟΣ ΛΕΥΚΑΔΑΣ</w:t>
      </w:r>
    </w:p>
    <w:p w:rsidR="00FF5FBD" w:rsidRPr="00324749" w:rsidRDefault="00FF5FBD" w:rsidP="00FF5FBD">
      <w:pPr>
        <w:spacing w:after="0"/>
        <w:jc w:val="right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>Λευκάδα, 7/6/202</w:t>
      </w:r>
      <w:r w:rsidRPr="00324749">
        <w:rPr>
          <w:color w:val="000000"/>
          <w:sz w:val="24"/>
          <w:szCs w:val="24"/>
        </w:rPr>
        <w:t>2</w:t>
      </w:r>
    </w:p>
    <w:p w:rsidR="00FF5FBD" w:rsidRPr="004E45A5" w:rsidRDefault="00FF5FBD" w:rsidP="00FF5FBD">
      <w:pPr>
        <w:jc w:val="center"/>
        <w:rPr>
          <w:b/>
          <w:color w:val="000000"/>
          <w:sz w:val="24"/>
          <w:szCs w:val="24"/>
        </w:rPr>
      </w:pPr>
      <w:r w:rsidRPr="004E45A5">
        <w:rPr>
          <w:b/>
          <w:color w:val="000000"/>
          <w:sz w:val="24"/>
          <w:szCs w:val="24"/>
        </w:rPr>
        <w:t>ΔΕΛΤΙΟ ΤΥΠΟΥ</w:t>
      </w:r>
    </w:p>
    <w:p w:rsidR="00FF5FBD" w:rsidRPr="004E45A5" w:rsidRDefault="00FF5FBD" w:rsidP="00FF5FBD">
      <w:pPr>
        <w:jc w:val="center"/>
        <w:rPr>
          <w:b/>
          <w:color w:val="000000"/>
          <w:sz w:val="24"/>
          <w:szCs w:val="24"/>
        </w:rPr>
      </w:pPr>
      <w:r w:rsidRPr="004E45A5">
        <w:rPr>
          <w:b/>
          <w:color w:val="000000"/>
          <w:sz w:val="24"/>
          <w:szCs w:val="24"/>
        </w:rPr>
        <w:t xml:space="preserve">Απολογισμός του 3ου </w:t>
      </w:r>
      <w:proofErr w:type="spellStart"/>
      <w:r w:rsidRPr="004E45A5">
        <w:rPr>
          <w:b/>
          <w:color w:val="000000"/>
          <w:sz w:val="24"/>
          <w:szCs w:val="24"/>
        </w:rPr>
        <w:t>Παλλευκάδιου</w:t>
      </w:r>
      <w:proofErr w:type="spellEnd"/>
      <w:r w:rsidRPr="004E45A5">
        <w:rPr>
          <w:b/>
          <w:color w:val="000000"/>
          <w:sz w:val="24"/>
          <w:szCs w:val="24"/>
        </w:rPr>
        <w:t xml:space="preserve"> Εθελοντικού Καθαρισμού</w:t>
      </w:r>
    </w:p>
    <w:p w:rsidR="00FF5FBD" w:rsidRPr="004E45A5" w:rsidRDefault="00FF5FBD" w:rsidP="00FF5FBD">
      <w:pPr>
        <w:jc w:val="both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 xml:space="preserve">Για </w:t>
      </w:r>
      <w:r w:rsidR="00052212" w:rsidRPr="004E45A5">
        <w:rPr>
          <w:color w:val="000000"/>
          <w:sz w:val="24"/>
          <w:szCs w:val="24"/>
        </w:rPr>
        <w:t xml:space="preserve">τρίτη </w:t>
      </w:r>
      <w:r w:rsidRPr="004E45A5">
        <w:rPr>
          <w:color w:val="000000"/>
          <w:sz w:val="24"/>
          <w:szCs w:val="24"/>
        </w:rPr>
        <w:t xml:space="preserve">συνεχή χρονιά, και με αφορμή την </w:t>
      </w:r>
      <w:r w:rsidRPr="004E45A5">
        <w:rPr>
          <w:b/>
          <w:color w:val="000000"/>
          <w:sz w:val="24"/>
          <w:szCs w:val="24"/>
        </w:rPr>
        <w:t>Παγκόσμια Ημέρα Περιβάλλοντος (5/6)</w:t>
      </w:r>
      <w:r w:rsidRPr="004E45A5">
        <w:rPr>
          <w:color w:val="000000"/>
          <w:sz w:val="24"/>
          <w:szCs w:val="24"/>
        </w:rPr>
        <w:t xml:space="preserve">, ο Δήμος Λευκάδας διοργάνωσε τον </w:t>
      </w:r>
      <w:proofErr w:type="spellStart"/>
      <w:r w:rsidRPr="004E45A5">
        <w:rPr>
          <w:b/>
          <w:color w:val="000000"/>
          <w:sz w:val="24"/>
          <w:szCs w:val="24"/>
        </w:rPr>
        <w:t>Παλλευκάδιο</w:t>
      </w:r>
      <w:proofErr w:type="spellEnd"/>
      <w:r w:rsidRPr="004E45A5">
        <w:rPr>
          <w:b/>
          <w:color w:val="000000"/>
          <w:sz w:val="24"/>
          <w:szCs w:val="24"/>
        </w:rPr>
        <w:t xml:space="preserve"> Εθελοντικό Καθαρισμό</w:t>
      </w:r>
      <w:r w:rsidRPr="004E45A5">
        <w:rPr>
          <w:color w:val="000000"/>
          <w:sz w:val="24"/>
          <w:szCs w:val="24"/>
        </w:rPr>
        <w:t xml:space="preserve">. </w:t>
      </w:r>
    </w:p>
    <w:p w:rsidR="00FF5FBD" w:rsidRPr="004E45A5" w:rsidRDefault="00FF5FBD" w:rsidP="00FF5FBD">
      <w:pPr>
        <w:jc w:val="both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>Υπό την καθοδήγηση του Τμήματος Καθαριότητας, προσδιορίστηκαν οι περιοχές καθαρισμού, και δό</w:t>
      </w:r>
      <w:r w:rsidR="001E79B0">
        <w:rPr>
          <w:color w:val="000000"/>
          <w:sz w:val="24"/>
          <w:szCs w:val="24"/>
        </w:rPr>
        <w:t>θηκαν οδηγίες για την εναπόθεση</w:t>
      </w:r>
      <w:r w:rsidRPr="004E45A5">
        <w:rPr>
          <w:color w:val="000000"/>
          <w:sz w:val="24"/>
          <w:szCs w:val="24"/>
        </w:rPr>
        <w:t xml:space="preserve"> των απορριμμάτων ώστε να προγραμματισθεί η ταχεία συλλογή τους από την υπηρεσία του Δήμου.</w:t>
      </w:r>
    </w:p>
    <w:p w:rsidR="00052212" w:rsidRPr="004E45A5" w:rsidRDefault="00052212" w:rsidP="00FF5FBD">
      <w:pPr>
        <w:jc w:val="both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>Οι δράσεις καθαρισμού</w:t>
      </w:r>
      <w:r w:rsidR="004E45A5">
        <w:rPr>
          <w:color w:val="000000"/>
          <w:sz w:val="24"/>
          <w:szCs w:val="24"/>
        </w:rPr>
        <w:t xml:space="preserve"> ξεκίνησαν από </w:t>
      </w:r>
      <w:r w:rsidR="001E79B0">
        <w:rPr>
          <w:color w:val="000000"/>
          <w:sz w:val="24"/>
          <w:szCs w:val="24"/>
        </w:rPr>
        <w:t xml:space="preserve">τις </w:t>
      </w:r>
      <w:r w:rsidR="004E45A5">
        <w:rPr>
          <w:color w:val="000000"/>
          <w:sz w:val="24"/>
          <w:szCs w:val="24"/>
        </w:rPr>
        <w:t>20 Μαΐου, με την καθοριστική συμβολή της ομάδας των νέων από τα Μονοπάτια Αλληλ</w:t>
      </w:r>
      <w:r w:rsidR="00F743B6">
        <w:rPr>
          <w:color w:val="000000"/>
          <w:sz w:val="24"/>
          <w:szCs w:val="24"/>
        </w:rPr>
        <w:t>εγγύης. Η συγκεκριμένη ομάδα</w:t>
      </w:r>
      <w:r w:rsidR="001E79B0">
        <w:rPr>
          <w:color w:val="000000"/>
          <w:sz w:val="24"/>
          <w:szCs w:val="24"/>
        </w:rPr>
        <w:t xml:space="preserve"> </w:t>
      </w:r>
      <w:r w:rsidR="00324749">
        <w:rPr>
          <w:color w:val="000000"/>
          <w:sz w:val="24"/>
          <w:szCs w:val="24"/>
        </w:rPr>
        <w:t>με τις σημαντικές δράσεις της, για τις οποίες</w:t>
      </w:r>
      <w:r w:rsidR="004E45A5">
        <w:rPr>
          <w:color w:val="000000"/>
          <w:sz w:val="24"/>
          <w:szCs w:val="24"/>
        </w:rPr>
        <w:t xml:space="preserve"> </w:t>
      </w:r>
      <w:r w:rsidR="001E79B0">
        <w:rPr>
          <w:color w:val="000000"/>
          <w:sz w:val="24"/>
          <w:szCs w:val="24"/>
        </w:rPr>
        <w:t xml:space="preserve">έχει λάβει την αιγίδα του Δήμου, </w:t>
      </w:r>
      <w:r w:rsidR="004E45A5">
        <w:rPr>
          <w:color w:val="000000"/>
          <w:sz w:val="24"/>
          <w:szCs w:val="24"/>
        </w:rPr>
        <w:t>ανέλαβε τον καθαρισμό των απομακρυσμένων</w:t>
      </w:r>
      <w:r w:rsidR="001E79B0">
        <w:rPr>
          <w:color w:val="000000"/>
          <w:sz w:val="24"/>
          <w:szCs w:val="24"/>
        </w:rPr>
        <w:t xml:space="preserve"> παραλιών της Λευκάδας που είχαν πραγματικά ανάγκη. Ανήμερα της δράσης έδωσαν πάλι το παρών, καθαρίζοντας τις παραλίες από τους Μύλους έως και την Γύρα.</w:t>
      </w:r>
    </w:p>
    <w:p w:rsidR="001E79B0" w:rsidRDefault="00FF5FBD" w:rsidP="00FF5FBD">
      <w:pPr>
        <w:jc w:val="both"/>
        <w:rPr>
          <w:sz w:val="24"/>
          <w:szCs w:val="24"/>
        </w:rPr>
      </w:pPr>
      <w:r w:rsidRPr="004E45A5">
        <w:rPr>
          <w:sz w:val="24"/>
          <w:szCs w:val="24"/>
        </w:rPr>
        <w:t xml:space="preserve">Ο τελικός απολογισμός έδειξε πως το νησί μας απαλλάχθηκε από </w:t>
      </w:r>
      <w:r w:rsidR="001E79B0">
        <w:rPr>
          <w:sz w:val="24"/>
          <w:szCs w:val="24"/>
        </w:rPr>
        <w:t xml:space="preserve">1 τόνο </w:t>
      </w:r>
      <w:r w:rsidRPr="004E45A5">
        <w:rPr>
          <w:sz w:val="24"/>
          <w:szCs w:val="24"/>
        </w:rPr>
        <w:t xml:space="preserve">περίπου απορριμμάτων. </w:t>
      </w:r>
      <w:r w:rsidR="001E79B0">
        <w:rPr>
          <w:sz w:val="24"/>
          <w:szCs w:val="24"/>
        </w:rPr>
        <w:t xml:space="preserve">Η </w:t>
      </w:r>
      <w:r w:rsidR="00324749">
        <w:rPr>
          <w:sz w:val="24"/>
          <w:szCs w:val="24"/>
        </w:rPr>
        <w:t>ποσότητα αυτή είναι κατά πολύ μειωμένη σε σχέση με αντίστοιχες δράσεις, και η αιτία συνδ</w:t>
      </w:r>
      <w:r w:rsidR="001E79B0">
        <w:rPr>
          <w:sz w:val="24"/>
          <w:szCs w:val="24"/>
        </w:rPr>
        <w:t>έεται με την</w:t>
      </w:r>
      <w:r w:rsidRPr="004E45A5">
        <w:rPr>
          <w:sz w:val="24"/>
          <w:szCs w:val="24"/>
        </w:rPr>
        <w:t xml:space="preserve"> </w:t>
      </w:r>
      <w:r w:rsidR="00324749">
        <w:rPr>
          <w:sz w:val="24"/>
          <w:szCs w:val="24"/>
        </w:rPr>
        <w:t>συνεχή προσπάθεια</w:t>
      </w:r>
      <w:r w:rsidRPr="004E45A5">
        <w:rPr>
          <w:sz w:val="24"/>
          <w:szCs w:val="24"/>
        </w:rPr>
        <w:t xml:space="preserve"> του Τμήματος Καθαριότητας, που μαζί με το Τμήμα Πρασίνου διατηρούν το νησί μας σε ένα εξαιρετικά καλό επίπεδο</w:t>
      </w:r>
      <w:r w:rsidR="00324749">
        <w:rPr>
          <w:sz w:val="24"/>
          <w:szCs w:val="24"/>
        </w:rPr>
        <w:t>.</w:t>
      </w:r>
      <w:r w:rsidRPr="004E45A5">
        <w:rPr>
          <w:sz w:val="24"/>
          <w:szCs w:val="24"/>
        </w:rPr>
        <w:t xml:space="preserve"> </w:t>
      </w:r>
    </w:p>
    <w:p w:rsidR="00FF5FBD" w:rsidRPr="004E45A5" w:rsidRDefault="00FF5FBD" w:rsidP="00FF5FBD">
      <w:pPr>
        <w:jc w:val="both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>Θέλουμε να ευχαριστήσουμε θερμά όλους τους εθελοντές που αφιέρωσαν και πάλι τον χρόνο τους και αγκάλιασαν αυτή την προσπάθεια</w:t>
      </w:r>
      <w:r w:rsidR="0058730C">
        <w:rPr>
          <w:color w:val="000000"/>
          <w:sz w:val="24"/>
          <w:szCs w:val="24"/>
        </w:rPr>
        <w:t xml:space="preserve">, καθώς </w:t>
      </w:r>
      <w:r w:rsidRPr="004E45A5">
        <w:rPr>
          <w:color w:val="000000"/>
          <w:sz w:val="24"/>
          <w:szCs w:val="24"/>
        </w:rPr>
        <w:t xml:space="preserve">και </w:t>
      </w:r>
      <w:r w:rsidR="0058730C">
        <w:rPr>
          <w:color w:val="000000"/>
          <w:sz w:val="24"/>
          <w:szCs w:val="24"/>
        </w:rPr>
        <w:t>τους</w:t>
      </w:r>
      <w:r w:rsidR="009309F4">
        <w:rPr>
          <w:color w:val="000000"/>
          <w:sz w:val="24"/>
          <w:szCs w:val="24"/>
        </w:rPr>
        <w:t xml:space="preserve"> φορείς και</w:t>
      </w:r>
      <w:r w:rsidR="0058730C">
        <w:rPr>
          <w:color w:val="000000"/>
          <w:sz w:val="24"/>
          <w:szCs w:val="24"/>
        </w:rPr>
        <w:t xml:space="preserve"> </w:t>
      </w:r>
      <w:r w:rsidRPr="004E45A5">
        <w:rPr>
          <w:color w:val="000000"/>
          <w:sz w:val="24"/>
          <w:szCs w:val="24"/>
        </w:rPr>
        <w:t>συλλόγους  που συμμετείχαν ενεργά σε αυτή τη προσπάθεια</w:t>
      </w:r>
      <w:r w:rsidR="0058730C">
        <w:rPr>
          <w:color w:val="000000"/>
          <w:sz w:val="24"/>
          <w:szCs w:val="24"/>
        </w:rPr>
        <w:t xml:space="preserve">. Ευχαριστούμε επίσης τους προέδρους των χωριών μας που συντόνισαν ανάλογες δράσεις στο πλαίσιο του </w:t>
      </w:r>
      <w:proofErr w:type="spellStart"/>
      <w:r w:rsidR="0058730C">
        <w:rPr>
          <w:color w:val="000000"/>
          <w:sz w:val="24"/>
          <w:szCs w:val="24"/>
        </w:rPr>
        <w:t>Παλλευκάδιου</w:t>
      </w:r>
      <w:proofErr w:type="spellEnd"/>
      <w:r w:rsidR="0058730C">
        <w:rPr>
          <w:color w:val="000000"/>
          <w:sz w:val="24"/>
          <w:szCs w:val="24"/>
        </w:rPr>
        <w:t xml:space="preserve"> Εθελοντικού</w:t>
      </w:r>
      <w:r w:rsidR="009309F4">
        <w:rPr>
          <w:color w:val="000000"/>
          <w:sz w:val="24"/>
          <w:szCs w:val="24"/>
        </w:rPr>
        <w:t xml:space="preserve"> </w:t>
      </w:r>
      <w:r w:rsidR="0058730C">
        <w:rPr>
          <w:color w:val="000000"/>
          <w:sz w:val="24"/>
          <w:szCs w:val="24"/>
        </w:rPr>
        <w:t>Καθαρισμού κατά τις προηγούμενες εβδομάδες.</w:t>
      </w:r>
    </w:p>
    <w:p w:rsidR="00FF5FBD" w:rsidRPr="004E45A5" w:rsidRDefault="0058730C" w:rsidP="0058730C">
      <w:pPr>
        <w:jc w:val="both"/>
        <w:rPr>
          <w:sz w:val="24"/>
          <w:szCs w:val="24"/>
        </w:rPr>
      </w:pPr>
      <w:r>
        <w:rPr>
          <w:sz w:val="24"/>
          <w:szCs w:val="24"/>
        </w:rPr>
        <w:t>Αν όλοι</w:t>
      </w:r>
      <w:r w:rsidR="009309F4">
        <w:rPr>
          <w:sz w:val="24"/>
          <w:szCs w:val="24"/>
        </w:rPr>
        <w:t xml:space="preserve"> μαζί</w:t>
      </w:r>
      <w:r>
        <w:rPr>
          <w:sz w:val="24"/>
          <w:szCs w:val="24"/>
        </w:rPr>
        <w:t xml:space="preserve">, μικροί και μεγάλοι, συνειδητά και οργανωμένα κάνουμε </w:t>
      </w:r>
      <w:r w:rsidR="00FF5FBD" w:rsidRPr="004E45A5">
        <w:rPr>
          <w:sz w:val="24"/>
          <w:szCs w:val="24"/>
        </w:rPr>
        <w:t>την προστασία του περιβάλλοντος τρόπο ζωής</w:t>
      </w:r>
      <w:r>
        <w:rPr>
          <w:sz w:val="24"/>
          <w:szCs w:val="24"/>
        </w:rPr>
        <w:t>, ίσως στο μέλλον να μην υπάρχει καν η ανάγκη για τέτοιες δράσεις. Έως τότε, προσπαθούμε να μειώσουμε τα απορρίμματα που παράγουμε, τη</w:t>
      </w:r>
      <w:r w:rsidR="00FF5FBD" w:rsidRPr="004E45A5">
        <w:rPr>
          <w:sz w:val="24"/>
          <w:szCs w:val="24"/>
        </w:rPr>
        <w:t>ρούμε το πρόγραμμα αποκομιδής των απορριμμάτων</w:t>
      </w:r>
      <w:r>
        <w:rPr>
          <w:sz w:val="24"/>
          <w:szCs w:val="24"/>
        </w:rPr>
        <w:t xml:space="preserve">, </w:t>
      </w:r>
      <w:r w:rsidR="00FF5FBD" w:rsidRPr="004E45A5">
        <w:rPr>
          <w:sz w:val="24"/>
          <w:szCs w:val="24"/>
        </w:rPr>
        <w:t>διαχωρίζουμε και ανακυκλώνουμε τα υλικά</w:t>
      </w:r>
      <w:r>
        <w:rPr>
          <w:sz w:val="24"/>
          <w:szCs w:val="24"/>
        </w:rPr>
        <w:t xml:space="preserve">, και </w:t>
      </w:r>
      <w:r w:rsidR="00FF5FBD" w:rsidRPr="004E45A5">
        <w:rPr>
          <w:sz w:val="24"/>
          <w:szCs w:val="24"/>
        </w:rPr>
        <w:t>εξοικονομούμε φυσικούς πόρους με κάθε τρόπο</w:t>
      </w:r>
      <w:r>
        <w:rPr>
          <w:sz w:val="24"/>
          <w:szCs w:val="24"/>
        </w:rPr>
        <w:t>.</w:t>
      </w:r>
    </w:p>
    <w:p w:rsidR="00EA5D5B" w:rsidRPr="004E45A5" w:rsidRDefault="00FF5FBD">
      <w:pPr>
        <w:rPr>
          <w:rFonts w:ascii="Arial" w:hAnsi="Arial" w:cs="Arial"/>
          <w:b/>
          <w:sz w:val="24"/>
          <w:szCs w:val="24"/>
          <w:lang w:val="en-US"/>
        </w:rPr>
      </w:pP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</w:r>
      <w:r w:rsidRPr="004E45A5">
        <w:rPr>
          <w:sz w:val="24"/>
          <w:szCs w:val="24"/>
        </w:rPr>
        <w:tab/>
        <w:t>ΑΠΟ ΤΟ ΔΗΜΟ ΛΕΥΚΑΔΑΣ</w:t>
      </w:r>
    </w:p>
    <w:sectPr w:rsidR="00EA5D5B" w:rsidRPr="004E45A5" w:rsidSect="000433C0">
      <w:pgSz w:w="11906" w:h="16838"/>
      <w:pgMar w:top="567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C4D23"/>
    <w:multiLevelType w:val="hybridMultilevel"/>
    <w:tmpl w:val="0B201A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attachedTemplate r:id="rId1"/>
  <w:defaultTabStop w:val="720"/>
  <w:characterSpacingControl w:val="doNotCompress"/>
  <w:compat>
    <w:useFELayout/>
  </w:compat>
  <w:rsids>
    <w:rsidRoot w:val="00FF5FBD"/>
    <w:rsid w:val="00052212"/>
    <w:rsid w:val="000F680B"/>
    <w:rsid w:val="001E79B0"/>
    <w:rsid w:val="0028026D"/>
    <w:rsid w:val="002F0011"/>
    <w:rsid w:val="00324749"/>
    <w:rsid w:val="00446B2C"/>
    <w:rsid w:val="004B6B51"/>
    <w:rsid w:val="004E45A5"/>
    <w:rsid w:val="00505564"/>
    <w:rsid w:val="00514D5A"/>
    <w:rsid w:val="00526856"/>
    <w:rsid w:val="0058730C"/>
    <w:rsid w:val="006760CC"/>
    <w:rsid w:val="006A5350"/>
    <w:rsid w:val="007623CE"/>
    <w:rsid w:val="007B261C"/>
    <w:rsid w:val="007C2E54"/>
    <w:rsid w:val="008A72EE"/>
    <w:rsid w:val="009309F4"/>
    <w:rsid w:val="00A96CDF"/>
    <w:rsid w:val="00D727C5"/>
    <w:rsid w:val="00D87762"/>
    <w:rsid w:val="00DF1527"/>
    <w:rsid w:val="00E9025A"/>
    <w:rsid w:val="00EA5D5B"/>
    <w:rsid w:val="00F743B6"/>
    <w:rsid w:val="00FA6698"/>
    <w:rsid w:val="00FC2BA9"/>
    <w:rsid w:val="00FE624B"/>
    <w:rsid w:val="00FF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BD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EA5D5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F5FBD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FF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F5FB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5;&#917;&#927;%20&#923;&#927;&#915;&#927;%20&#915;&#929;%20&#916;&#919;&#924;&#913;&#929;&#935;&#927;&#933;%20(1)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017B7-D1FC-4C47-BF00-A3B4B575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 ΛΟΓΟ ΓΡ ΔΗΜΑΡΧΟΥ (1)</Template>
  <TotalTime>345</TotalTime>
  <Pages>1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2022-06-06T17:34:00Z</cp:lastPrinted>
  <dcterms:created xsi:type="dcterms:W3CDTF">2022-06-06T07:06:00Z</dcterms:created>
  <dcterms:modified xsi:type="dcterms:W3CDTF">2022-06-06T17:45:00Z</dcterms:modified>
</cp:coreProperties>
</file>