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EF" w:rsidRDefault="000E0DEF" w:rsidP="000E0DEF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16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636"/>
      </w:tblGrid>
      <w:tr w:rsidR="00FA0050" w:rsidTr="00EC5851">
        <w:trPr>
          <w:trHeight w:val="702"/>
        </w:trPr>
        <w:tc>
          <w:tcPr>
            <w:tcW w:w="4261" w:type="dxa"/>
          </w:tcPr>
          <w:p w:rsidR="00FA0050" w:rsidRPr="00FA0050" w:rsidRDefault="00FA0050" w:rsidP="00FA0050">
            <w:pPr>
              <w:rPr>
                <w:rFonts w:cstheme="minorHAnsi"/>
                <w:b/>
                <w:sz w:val="12"/>
                <w:szCs w:val="12"/>
              </w:rPr>
            </w:pPr>
            <w:r w:rsidRPr="00FA0050">
              <w:rPr>
                <w:rFonts w:cstheme="minorHAnsi"/>
                <w:b/>
                <w:noProof/>
                <w:sz w:val="12"/>
                <w:szCs w:val="12"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7620</wp:posOffset>
                  </wp:positionV>
                  <wp:extent cx="542925" cy="533400"/>
                  <wp:effectExtent l="19050" t="0" r="9525" b="0"/>
                  <wp:wrapTopAndBottom/>
                  <wp:docPr id="7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6" w:type="dxa"/>
          </w:tcPr>
          <w:p w:rsidR="00FA0050" w:rsidRPr="00896AFE" w:rsidRDefault="00FA0050" w:rsidP="00FA0050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FA0050" w:rsidTr="00EC5851">
        <w:tc>
          <w:tcPr>
            <w:tcW w:w="4261" w:type="dxa"/>
            <w:vAlign w:val="bottom"/>
          </w:tcPr>
          <w:p w:rsidR="00FA0050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ΕΛΛΗΝΙΚΗ ΔΗΜΟΚΡΑΤΙΑ</w:t>
            </w:r>
          </w:p>
          <w:p w:rsidR="00FA0050" w:rsidRPr="007D1226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ΔΗΜΟΣ ΛΕΥΚΑΔΑΣ</w:t>
            </w:r>
          </w:p>
          <w:p w:rsidR="00FA0050" w:rsidRDefault="00FA0050" w:rsidP="00360828">
            <w:pPr>
              <w:rPr>
                <w:rFonts w:cstheme="minorHAnsi"/>
                <w:sz w:val="28"/>
                <w:szCs w:val="28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ΝΟΜΟΣ ΛΕΥΚΑΔΑΣ</w:t>
            </w:r>
          </w:p>
        </w:tc>
        <w:tc>
          <w:tcPr>
            <w:tcW w:w="4636" w:type="dxa"/>
            <w:vAlign w:val="bottom"/>
          </w:tcPr>
          <w:p w:rsidR="00360828" w:rsidRDefault="00360828" w:rsidP="00360828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FA0050" w:rsidRDefault="00FA0050" w:rsidP="00306F34">
            <w:pPr>
              <w:jc w:val="right"/>
              <w:rPr>
                <w:rFonts w:cstheme="minorHAnsi"/>
                <w:sz w:val="28"/>
                <w:szCs w:val="28"/>
              </w:rPr>
            </w:pPr>
            <w:r w:rsidRPr="00896AFE">
              <w:rPr>
                <w:rFonts w:cstheme="minorHAnsi"/>
                <w:sz w:val="28"/>
                <w:szCs w:val="28"/>
              </w:rPr>
              <w:t>Λευκάδα,</w:t>
            </w:r>
            <w:r w:rsidR="00306F34">
              <w:rPr>
                <w:rFonts w:cstheme="minorHAnsi"/>
                <w:sz w:val="28"/>
                <w:szCs w:val="28"/>
              </w:rPr>
              <w:t xml:space="preserve"> 20</w:t>
            </w:r>
            <w:r w:rsidRPr="00896AFE">
              <w:rPr>
                <w:rFonts w:cstheme="minorHAnsi"/>
                <w:sz w:val="28"/>
                <w:szCs w:val="28"/>
              </w:rPr>
              <w:t>/</w:t>
            </w:r>
            <w:r w:rsidR="00306F34">
              <w:rPr>
                <w:rFonts w:cstheme="minorHAnsi"/>
                <w:sz w:val="28"/>
                <w:szCs w:val="28"/>
              </w:rPr>
              <w:t>02</w:t>
            </w:r>
            <w:r w:rsidRPr="00896AFE">
              <w:rPr>
                <w:rFonts w:cstheme="minorHAnsi"/>
                <w:sz w:val="28"/>
                <w:szCs w:val="28"/>
              </w:rPr>
              <w:t>/2026</w:t>
            </w:r>
          </w:p>
        </w:tc>
      </w:tr>
    </w:tbl>
    <w:p w:rsidR="00A36D80" w:rsidRPr="000E0DEF" w:rsidRDefault="00A36D80" w:rsidP="000E0DEF">
      <w:pPr>
        <w:spacing w:after="0" w:line="240" w:lineRule="auto"/>
        <w:rPr>
          <w:rFonts w:cstheme="minorHAnsi"/>
          <w:b/>
          <w:sz w:val="18"/>
          <w:szCs w:val="18"/>
        </w:rPr>
      </w:pPr>
    </w:p>
    <w:p w:rsidR="00306F34" w:rsidRDefault="00306F34" w:rsidP="00D67428">
      <w:pPr>
        <w:jc w:val="right"/>
        <w:rPr>
          <w:rFonts w:cstheme="minorHAnsi"/>
          <w:sz w:val="28"/>
          <w:szCs w:val="28"/>
        </w:rPr>
      </w:pPr>
    </w:p>
    <w:p w:rsidR="00D67428" w:rsidRPr="00306F34" w:rsidRDefault="00306F34" w:rsidP="00306F34">
      <w:pPr>
        <w:jc w:val="center"/>
        <w:rPr>
          <w:rFonts w:cstheme="minorHAnsi"/>
          <w:b/>
          <w:sz w:val="40"/>
          <w:szCs w:val="40"/>
        </w:rPr>
      </w:pPr>
      <w:r w:rsidRPr="00306F34">
        <w:rPr>
          <w:rFonts w:cstheme="minorHAnsi"/>
          <w:b/>
          <w:sz w:val="40"/>
          <w:szCs w:val="40"/>
        </w:rPr>
        <w:t xml:space="preserve">ΔΕΛΤΙΟ ΤΥΠΟΥ   </w:t>
      </w:r>
      <w:r w:rsidR="00D67428" w:rsidRPr="00306F34">
        <w:rPr>
          <w:rFonts w:cstheme="minorHAnsi"/>
          <w:b/>
          <w:sz w:val="40"/>
          <w:szCs w:val="40"/>
        </w:rPr>
        <w:t xml:space="preserve">          </w:t>
      </w:r>
    </w:p>
    <w:p w:rsidR="00306F34" w:rsidRPr="00317B11" w:rsidRDefault="00306F34" w:rsidP="00306F34">
      <w:pPr>
        <w:shd w:val="clear" w:color="auto" w:fill="FFFFFF"/>
        <w:spacing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el-GR"/>
        </w:rPr>
      </w:pPr>
      <w:r w:rsidRPr="00317B11"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el-GR"/>
        </w:rPr>
        <w:t xml:space="preserve">Εθιμοτυπική επίσκεψη του Περιφερειακού Συντονιστή Πολιτικής Προστασίας Περιφέρειας Ιονίων Νήσων κ. Αντώνη Σαββίδη στον Δήμαρχο Λευκάδας Δρ. Ξενοφώντα </w:t>
      </w:r>
      <w:proofErr w:type="spellStart"/>
      <w:r w:rsidRPr="00317B11"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el-GR"/>
        </w:rPr>
        <w:t>Βεργίνη</w:t>
      </w:r>
      <w:proofErr w:type="spellEnd"/>
    </w:p>
    <w:p w:rsidR="00306F34" w:rsidRPr="005323DA" w:rsidRDefault="00306F34" w:rsidP="00306F34">
      <w:pPr>
        <w:shd w:val="clear" w:color="auto" w:fill="FFFFFF"/>
        <w:spacing w:line="240" w:lineRule="auto"/>
        <w:textAlignment w:val="baseline"/>
        <w:outlineLvl w:val="0"/>
        <w:rPr>
          <w:rFonts w:ascii="Arial" w:eastAsia="Times New Roman" w:hAnsi="Arial" w:cs="Arial"/>
          <w:bCs/>
          <w:color w:val="111111"/>
          <w:kern w:val="36"/>
          <w:sz w:val="24"/>
          <w:szCs w:val="24"/>
          <w:lang w:eastAsia="el-GR"/>
        </w:rPr>
      </w:pPr>
    </w:p>
    <w:p w:rsidR="00306F34" w:rsidRPr="005323DA" w:rsidRDefault="00306F34" w:rsidP="00306F34">
      <w:pPr>
        <w:pStyle w:val="Web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bCs/>
          <w:color w:val="111111"/>
          <w:kern w:val="36"/>
        </w:rPr>
      </w:pPr>
      <w:r w:rsidRPr="00306F34">
        <w:rPr>
          <w:rFonts w:ascii="Arial" w:hAnsi="Arial" w:cs="Arial"/>
          <w:b/>
          <w:bCs/>
          <w:color w:val="111111"/>
          <w:kern w:val="36"/>
        </w:rPr>
        <w:t>Εθιμοτυπική επίσκεψη γνωριμίας</w:t>
      </w:r>
      <w:r w:rsidRPr="005323DA">
        <w:rPr>
          <w:rFonts w:ascii="Arial" w:hAnsi="Arial" w:cs="Arial"/>
          <w:bCs/>
          <w:color w:val="111111"/>
          <w:kern w:val="36"/>
        </w:rPr>
        <w:t xml:space="preserve"> </w:t>
      </w:r>
      <w:r w:rsidRPr="005323DA">
        <w:rPr>
          <w:rFonts w:ascii="Arial" w:hAnsi="Arial" w:cs="Arial"/>
          <w:color w:val="000000"/>
        </w:rPr>
        <w:t xml:space="preserve">πραγματοποίησε την  Παρασκευή 20/02/2026 στον Δήμαρχο Λευκάδας, Δρ. Ξενοφώντα </w:t>
      </w:r>
      <w:proofErr w:type="spellStart"/>
      <w:r w:rsidRPr="005323DA">
        <w:rPr>
          <w:rFonts w:ascii="Arial" w:hAnsi="Arial" w:cs="Arial"/>
          <w:color w:val="000000"/>
        </w:rPr>
        <w:t>Βεργίνη</w:t>
      </w:r>
      <w:proofErr w:type="spellEnd"/>
      <w:r w:rsidRPr="005323DA">
        <w:rPr>
          <w:rFonts w:ascii="Arial" w:hAnsi="Arial" w:cs="Arial"/>
          <w:color w:val="000000"/>
        </w:rPr>
        <w:t>, ο Πε</w:t>
      </w:r>
      <w:r w:rsidRPr="005323DA">
        <w:rPr>
          <w:rFonts w:ascii="Arial" w:hAnsi="Arial" w:cs="Arial"/>
          <w:bCs/>
          <w:color w:val="111111"/>
          <w:kern w:val="36"/>
        </w:rPr>
        <w:t xml:space="preserve">ριφερειακός Συντονιστής Πολιτικής Προστασίας Περιφέρειας Ιονίων Νήσων κ. Αντώνης Σαββίδης, παρουσία του Αντιδημάρχου Πολιτικής Προστασίας του Δήμου κ. Νικόλαου </w:t>
      </w:r>
      <w:proofErr w:type="spellStart"/>
      <w:r w:rsidRPr="005323DA">
        <w:rPr>
          <w:rFonts w:ascii="Arial" w:hAnsi="Arial" w:cs="Arial"/>
          <w:bCs/>
          <w:color w:val="111111"/>
          <w:kern w:val="36"/>
        </w:rPr>
        <w:t>Λάζαρη</w:t>
      </w:r>
      <w:proofErr w:type="spellEnd"/>
      <w:r w:rsidRPr="005323DA">
        <w:rPr>
          <w:rFonts w:ascii="Arial" w:hAnsi="Arial" w:cs="Arial"/>
          <w:bCs/>
          <w:color w:val="111111"/>
          <w:kern w:val="36"/>
        </w:rPr>
        <w:t xml:space="preserve"> και του Προϊσταμένου του Τμήματος Πολιτικής Προστασίας του Δήμου κ. Αντώνη Φραγκούλη</w:t>
      </w:r>
      <w:r>
        <w:rPr>
          <w:rFonts w:ascii="Arial" w:hAnsi="Arial" w:cs="Arial"/>
          <w:bCs/>
          <w:color w:val="111111"/>
          <w:kern w:val="36"/>
        </w:rPr>
        <w:t>.</w:t>
      </w:r>
      <w:r w:rsidRPr="005323DA">
        <w:rPr>
          <w:rFonts w:ascii="Arial" w:hAnsi="Arial" w:cs="Arial"/>
          <w:bCs/>
          <w:color w:val="111111"/>
          <w:kern w:val="36"/>
        </w:rPr>
        <w:t xml:space="preserve"> </w:t>
      </w:r>
    </w:p>
    <w:p w:rsidR="00306F34" w:rsidRPr="00306F34" w:rsidRDefault="00306F34" w:rsidP="00306F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</w:pPr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Η συνάντηση πραγματοποιήθηκε σε εγκάρδιο κλίμα, με τον </w:t>
      </w:r>
      <w:r w:rsidRPr="00306F34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Δήμαρχο Λευκάδας </w:t>
      </w:r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να εύχεται καλή επιτυχία στ</w:t>
      </w:r>
      <w:r w:rsidRPr="00306F34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ον κ. Σαββίδη στα νέα του καθήκοντα</w:t>
      </w:r>
      <w:r w:rsidR="00574215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, </w:t>
      </w:r>
      <w:r w:rsidR="00556A42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προσφέροντάς ως δώρο</w:t>
      </w:r>
      <w:r w:rsidR="00574215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,</w:t>
      </w:r>
      <w:r w:rsidR="00556A42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 το έμβλημα του Δήμου</w:t>
      </w:r>
      <w:r w:rsidRPr="00306F34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.</w:t>
      </w:r>
    </w:p>
    <w:p w:rsidR="00306F34" w:rsidRPr="00334D88" w:rsidRDefault="00306F34" w:rsidP="00306F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el-GR"/>
        </w:rPr>
      </w:pPr>
      <w:r w:rsidRPr="005323DA">
        <w:rPr>
          <w:rFonts w:ascii="Arial" w:eastAsia="Times New Roman" w:hAnsi="Arial" w:cs="Arial"/>
          <w:color w:val="050505"/>
          <w:sz w:val="24"/>
          <w:szCs w:val="24"/>
          <w:lang w:eastAsia="el-GR"/>
        </w:rPr>
        <w:t xml:space="preserve"> </w:t>
      </w:r>
    </w:p>
    <w:p w:rsidR="00306F34" w:rsidRPr="005323DA" w:rsidRDefault="00306F34" w:rsidP="00306F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el-GR"/>
        </w:rPr>
      </w:pPr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Κατά τη συνάντηση</w:t>
      </w:r>
      <w:r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,</w:t>
      </w:r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 υπογραμμίστηκε η σημασία της στενής συνεργασίας </w:t>
      </w:r>
      <w:r w:rsidRPr="00306F34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της Περιφέρειας Ιονίων Νήσων με τους Δήμους</w:t>
      </w:r>
      <w:r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, </w:t>
      </w:r>
      <w:r>
        <w:rPr>
          <w:rFonts w:ascii="Arial" w:eastAsia="Times New Roman" w:hAnsi="Arial" w:cs="Arial"/>
          <w:color w:val="050505"/>
          <w:sz w:val="24"/>
          <w:szCs w:val="24"/>
          <w:lang w:eastAsia="el-GR"/>
        </w:rPr>
        <w:t xml:space="preserve">η </w:t>
      </w:r>
      <w:r w:rsidRPr="005323DA">
        <w:rPr>
          <w:rFonts w:ascii="Arial" w:eastAsia="Times New Roman" w:hAnsi="Arial" w:cs="Arial"/>
          <w:color w:val="050505"/>
          <w:sz w:val="24"/>
          <w:szCs w:val="24"/>
          <w:lang w:eastAsia="el-GR"/>
        </w:rPr>
        <w:t>όσο το δυνατόν καλύτερη οργάνωση σε πεδίο πρόσληψης και επιχειρησιακής ετοιμότητας, η αξιοποίηση των εθελοντικών ομάδων σε κοινή συνεργασία</w:t>
      </w:r>
      <w:r>
        <w:rPr>
          <w:rFonts w:ascii="Arial" w:eastAsia="Times New Roman" w:hAnsi="Arial" w:cs="Arial"/>
          <w:color w:val="050505"/>
          <w:sz w:val="24"/>
          <w:szCs w:val="24"/>
          <w:lang w:eastAsia="el-GR"/>
        </w:rPr>
        <w:t xml:space="preserve"> και</w:t>
      </w:r>
      <w:r w:rsidRPr="005323DA">
        <w:rPr>
          <w:rFonts w:ascii="Arial" w:eastAsia="Times New Roman" w:hAnsi="Arial" w:cs="Arial"/>
          <w:color w:val="050505"/>
          <w:sz w:val="24"/>
          <w:szCs w:val="24"/>
          <w:lang w:eastAsia="el-GR"/>
        </w:rPr>
        <w:t xml:space="preserve"> η εκπαίδευση των πολιτών σε θέματα αυτοπροστασίας, με έμφαση στους κατοίκους των μικρών νησιών Καλάμου και </w:t>
      </w:r>
      <w:proofErr w:type="spellStart"/>
      <w:r w:rsidRPr="005323DA">
        <w:rPr>
          <w:rFonts w:ascii="Arial" w:eastAsia="Times New Roman" w:hAnsi="Arial" w:cs="Arial"/>
          <w:color w:val="050505"/>
          <w:sz w:val="24"/>
          <w:szCs w:val="24"/>
          <w:lang w:eastAsia="el-GR"/>
        </w:rPr>
        <w:t>Καστού</w:t>
      </w:r>
      <w:proofErr w:type="spellEnd"/>
      <w:r w:rsidRPr="005323DA">
        <w:rPr>
          <w:rFonts w:ascii="Arial" w:eastAsia="Times New Roman" w:hAnsi="Arial" w:cs="Arial"/>
          <w:color w:val="050505"/>
          <w:sz w:val="24"/>
          <w:szCs w:val="24"/>
          <w:lang w:eastAsia="el-GR"/>
        </w:rPr>
        <w:t xml:space="preserve">. </w:t>
      </w:r>
    </w:p>
    <w:p w:rsidR="00306F34" w:rsidRPr="005323DA" w:rsidRDefault="00306F34" w:rsidP="00306F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el-GR"/>
        </w:rPr>
      </w:pPr>
    </w:p>
    <w:p w:rsidR="00306F34" w:rsidRPr="00334D88" w:rsidRDefault="00306F34" w:rsidP="00306F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</w:pPr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Ιδιαίτερη αναφορά έγινε από τον</w:t>
      </w:r>
      <w:r w:rsidRPr="00306F34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 Δήμαρχο Λευκάδας </w:t>
      </w:r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στην </w:t>
      </w:r>
      <w:r w:rsidRPr="00306F34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εξεύρεση χώρου και δημιουργίας ελικοδρομίου στην πόλη της Λευκάδας, στην </w:t>
      </w:r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αξιοποίηση των σύγχρονων τεχνολογικών μέσων και πληροφοριακών συστημάτων, όπως </w:t>
      </w:r>
      <w:proofErr w:type="spellStart"/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drones</w:t>
      </w:r>
      <w:proofErr w:type="spellEnd"/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, αισθητήρες </w:t>
      </w:r>
      <w:r w:rsidRPr="00306F34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 </w:t>
      </w:r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ανίχνευσης πυρκαγιών </w:t>
      </w:r>
      <w:r w:rsidRPr="00306F34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>κ.α.,</w:t>
      </w:r>
      <w:r w:rsidRPr="00334D88">
        <w:rPr>
          <w:rFonts w:ascii="Arial" w:eastAsia="Times New Roman" w:hAnsi="Arial" w:cs="Arial"/>
          <w:b/>
          <w:color w:val="050505"/>
          <w:sz w:val="24"/>
          <w:szCs w:val="24"/>
          <w:lang w:eastAsia="el-GR"/>
        </w:rPr>
        <w:t xml:space="preserve"> με στόχο την ενίσχυση της πρόληψης και της έγκαιρης αντίδρασης απέναντι σε φυσικές καταστροφές</w:t>
      </w:r>
    </w:p>
    <w:p w:rsidR="00A36D80" w:rsidRPr="00896AFE" w:rsidRDefault="00A36D80" w:rsidP="00D67428">
      <w:pPr>
        <w:jc w:val="center"/>
        <w:rPr>
          <w:rFonts w:cstheme="minorHAnsi"/>
          <w:sz w:val="28"/>
          <w:szCs w:val="28"/>
        </w:rPr>
      </w:pPr>
      <w:r w:rsidRPr="00896AFE">
        <w:rPr>
          <w:rFonts w:cstheme="minorHAnsi"/>
          <w:sz w:val="28"/>
          <w:szCs w:val="28"/>
        </w:rPr>
        <w:t xml:space="preserve">                                                                </w:t>
      </w:r>
    </w:p>
    <w:p w:rsidR="00A36D80" w:rsidRPr="00317B11" w:rsidRDefault="00A36D80" w:rsidP="00896AFE">
      <w:pPr>
        <w:jc w:val="center"/>
        <w:rPr>
          <w:rFonts w:cstheme="minorHAnsi"/>
          <w:b/>
          <w:sz w:val="28"/>
          <w:szCs w:val="28"/>
        </w:rPr>
      </w:pPr>
      <w:r w:rsidRPr="00317B11">
        <w:rPr>
          <w:rFonts w:cstheme="minorHAnsi"/>
          <w:b/>
          <w:sz w:val="28"/>
          <w:szCs w:val="28"/>
        </w:rPr>
        <w:t>Ο Δήμαρχος Λευκάδας</w:t>
      </w:r>
    </w:p>
    <w:p w:rsidR="00AA31A8" w:rsidRPr="00317B11" w:rsidRDefault="00A36D80" w:rsidP="00896AFE">
      <w:pPr>
        <w:jc w:val="center"/>
        <w:rPr>
          <w:rFonts w:cstheme="minorHAnsi"/>
          <w:sz w:val="28"/>
          <w:szCs w:val="28"/>
        </w:rPr>
      </w:pPr>
      <w:r w:rsidRPr="00317B11">
        <w:rPr>
          <w:rFonts w:cstheme="minorHAnsi"/>
          <w:b/>
          <w:sz w:val="28"/>
          <w:szCs w:val="28"/>
        </w:rPr>
        <w:t xml:space="preserve">Δρ. Ξενοφών Ν. </w:t>
      </w:r>
      <w:proofErr w:type="spellStart"/>
      <w:r w:rsidRPr="00317B11">
        <w:rPr>
          <w:rFonts w:cstheme="minorHAnsi"/>
          <w:b/>
          <w:sz w:val="28"/>
          <w:szCs w:val="28"/>
        </w:rPr>
        <w:t>Βεργίνης</w:t>
      </w:r>
      <w:proofErr w:type="spellEnd"/>
    </w:p>
    <w:sectPr w:rsidR="00AA31A8" w:rsidRPr="00317B11" w:rsidSect="00D6742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306F34"/>
    <w:rsid w:val="000E0DEF"/>
    <w:rsid w:val="001A6A24"/>
    <w:rsid w:val="00235AEC"/>
    <w:rsid w:val="002A70AE"/>
    <w:rsid w:val="002C374C"/>
    <w:rsid w:val="00306F34"/>
    <w:rsid w:val="00317B11"/>
    <w:rsid w:val="00360828"/>
    <w:rsid w:val="003821B1"/>
    <w:rsid w:val="00477B11"/>
    <w:rsid w:val="004B1957"/>
    <w:rsid w:val="004D66E0"/>
    <w:rsid w:val="00556A42"/>
    <w:rsid w:val="00574215"/>
    <w:rsid w:val="00716C2A"/>
    <w:rsid w:val="007523FD"/>
    <w:rsid w:val="00787100"/>
    <w:rsid w:val="007D1226"/>
    <w:rsid w:val="00843956"/>
    <w:rsid w:val="00896AFE"/>
    <w:rsid w:val="008C0498"/>
    <w:rsid w:val="00912948"/>
    <w:rsid w:val="00950976"/>
    <w:rsid w:val="00A36D80"/>
    <w:rsid w:val="00AA31A8"/>
    <w:rsid w:val="00AA3613"/>
    <w:rsid w:val="00AC6C7E"/>
    <w:rsid w:val="00B87EC9"/>
    <w:rsid w:val="00D232D4"/>
    <w:rsid w:val="00D67428"/>
    <w:rsid w:val="00D94F7F"/>
    <w:rsid w:val="00DD7C0A"/>
    <w:rsid w:val="00EC5851"/>
    <w:rsid w:val="00FA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30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8;&#929;&#927;&#932;&#933;&#928;&#927;%20&#916;&#919;&#924;&#913;&#929;&#935;&#927;&#93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ΔΗΜΑΡΧΟΣ</Template>
  <TotalTime>14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2026-02-20T10:38:00Z</cp:lastPrinted>
  <dcterms:created xsi:type="dcterms:W3CDTF">2026-02-20T10:27:00Z</dcterms:created>
  <dcterms:modified xsi:type="dcterms:W3CDTF">2026-02-20T10:41:00Z</dcterms:modified>
</cp:coreProperties>
</file>