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DEF" w:rsidRDefault="000E0DEF" w:rsidP="000E0DEF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Y="116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1"/>
        <w:gridCol w:w="4636"/>
      </w:tblGrid>
      <w:tr w:rsidR="00FA0050" w:rsidTr="00EC5851">
        <w:trPr>
          <w:trHeight w:val="702"/>
        </w:trPr>
        <w:tc>
          <w:tcPr>
            <w:tcW w:w="4261" w:type="dxa"/>
          </w:tcPr>
          <w:p w:rsidR="00FA0050" w:rsidRPr="00FA0050" w:rsidRDefault="00FA0050" w:rsidP="00FA0050">
            <w:pPr>
              <w:rPr>
                <w:rFonts w:cstheme="minorHAnsi"/>
                <w:b/>
                <w:sz w:val="12"/>
                <w:szCs w:val="12"/>
              </w:rPr>
            </w:pPr>
            <w:r w:rsidRPr="00FA0050">
              <w:rPr>
                <w:rFonts w:cstheme="minorHAnsi"/>
                <w:b/>
                <w:noProof/>
                <w:sz w:val="12"/>
                <w:szCs w:val="12"/>
                <w:lang w:eastAsia="el-G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7620</wp:posOffset>
                  </wp:positionV>
                  <wp:extent cx="542925" cy="533400"/>
                  <wp:effectExtent l="19050" t="0" r="9525" b="0"/>
                  <wp:wrapTopAndBottom/>
                  <wp:docPr id="7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36" w:type="dxa"/>
          </w:tcPr>
          <w:p w:rsidR="00FA0050" w:rsidRPr="00896AFE" w:rsidRDefault="00FA0050" w:rsidP="00FA0050">
            <w:pPr>
              <w:jc w:val="right"/>
              <w:rPr>
                <w:rFonts w:cstheme="minorHAnsi"/>
                <w:sz w:val="28"/>
                <w:szCs w:val="28"/>
              </w:rPr>
            </w:pPr>
          </w:p>
        </w:tc>
      </w:tr>
      <w:tr w:rsidR="00FA0050" w:rsidTr="00EC5851">
        <w:tc>
          <w:tcPr>
            <w:tcW w:w="4261" w:type="dxa"/>
            <w:vAlign w:val="bottom"/>
          </w:tcPr>
          <w:p w:rsidR="00FA0050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ΕΛΛΗΝΙΚΗ ΔΗΜΟΚΡΑΤΙΑ</w:t>
            </w:r>
          </w:p>
          <w:p w:rsidR="00FA0050" w:rsidRPr="007D1226" w:rsidRDefault="00FA0050" w:rsidP="00360828">
            <w:pPr>
              <w:rPr>
                <w:rFonts w:cstheme="minorHAnsi"/>
                <w:b/>
                <w:sz w:val="24"/>
                <w:szCs w:val="24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ΔΗΜΟΣ ΛΕΥΚΑΔΑΣ</w:t>
            </w:r>
          </w:p>
          <w:p w:rsidR="00FA0050" w:rsidRDefault="00FA0050" w:rsidP="00360828">
            <w:pPr>
              <w:rPr>
                <w:rFonts w:cstheme="minorHAnsi"/>
                <w:sz w:val="28"/>
                <w:szCs w:val="28"/>
              </w:rPr>
            </w:pPr>
            <w:r w:rsidRPr="007D1226">
              <w:rPr>
                <w:rFonts w:cstheme="minorHAnsi"/>
                <w:b/>
                <w:sz w:val="24"/>
                <w:szCs w:val="24"/>
              </w:rPr>
              <w:t>ΝΟΜΟΣ ΛΕΥΚΑΔΑΣ</w:t>
            </w:r>
          </w:p>
        </w:tc>
        <w:tc>
          <w:tcPr>
            <w:tcW w:w="4636" w:type="dxa"/>
            <w:vAlign w:val="bottom"/>
          </w:tcPr>
          <w:p w:rsidR="00360828" w:rsidRDefault="00360828" w:rsidP="00360828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FA0050" w:rsidRDefault="00FA0050" w:rsidP="0076462C">
            <w:pPr>
              <w:jc w:val="right"/>
              <w:rPr>
                <w:rFonts w:cstheme="minorHAnsi"/>
                <w:sz w:val="28"/>
                <w:szCs w:val="28"/>
              </w:rPr>
            </w:pPr>
            <w:r w:rsidRPr="00896AFE">
              <w:rPr>
                <w:rFonts w:cstheme="minorHAnsi"/>
                <w:sz w:val="28"/>
                <w:szCs w:val="28"/>
              </w:rPr>
              <w:t xml:space="preserve">Λευκάδα, </w:t>
            </w:r>
            <w:r w:rsidR="00C41115">
              <w:rPr>
                <w:rFonts w:cstheme="minorHAnsi"/>
                <w:sz w:val="28"/>
                <w:szCs w:val="28"/>
              </w:rPr>
              <w:t>1</w:t>
            </w:r>
            <w:r w:rsidR="0076462C">
              <w:rPr>
                <w:rFonts w:cstheme="minorHAnsi"/>
                <w:sz w:val="28"/>
                <w:szCs w:val="28"/>
                <w:lang w:val="en-US"/>
              </w:rPr>
              <w:t>5</w:t>
            </w:r>
            <w:r w:rsidRPr="00896AFE">
              <w:rPr>
                <w:rFonts w:cstheme="minorHAnsi"/>
                <w:sz w:val="28"/>
                <w:szCs w:val="28"/>
              </w:rPr>
              <w:t>/</w:t>
            </w:r>
            <w:r w:rsidR="00C41115">
              <w:rPr>
                <w:rFonts w:cstheme="minorHAnsi"/>
                <w:sz w:val="28"/>
                <w:szCs w:val="28"/>
              </w:rPr>
              <w:t>05</w:t>
            </w:r>
            <w:r w:rsidRPr="00896AFE">
              <w:rPr>
                <w:rFonts w:cstheme="minorHAnsi"/>
                <w:sz w:val="28"/>
                <w:szCs w:val="28"/>
              </w:rPr>
              <w:t>/2026</w:t>
            </w:r>
          </w:p>
        </w:tc>
      </w:tr>
    </w:tbl>
    <w:p w:rsidR="00A36D80" w:rsidRPr="000E0DEF" w:rsidRDefault="00A36D80" w:rsidP="000E0DEF">
      <w:pPr>
        <w:spacing w:after="0" w:line="240" w:lineRule="auto"/>
        <w:rPr>
          <w:rFonts w:cstheme="minorHAnsi"/>
          <w:b/>
          <w:sz w:val="18"/>
          <w:szCs w:val="18"/>
        </w:rPr>
      </w:pPr>
    </w:p>
    <w:p w:rsidR="00BF7551" w:rsidRPr="00EF2E60" w:rsidRDefault="00BF7551" w:rsidP="00BF7551">
      <w:pPr>
        <w:jc w:val="right"/>
        <w:rPr>
          <w:rFonts w:cstheme="minorHAnsi"/>
          <w:b/>
          <w:sz w:val="28"/>
          <w:szCs w:val="28"/>
          <w:u w:val="single"/>
        </w:rPr>
      </w:pPr>
      <w:r w:rsidRPr="00EF2E60">
        <w:rPr>
          <w:rFonts w:cstheme="minorHAnsi"/>
          <w:b/>
          <w:sz w:val="28"/>
          <w:szCs w:val="28"/>
          <w:u w:val="single"/>
        </w:rPr>
        <w:t xml:space="preserve">ΠΡΟΣ ΤΑ ΜΕΣΑ ΜΑΖΙΚΗΣ ΕΝΗΜΕΡΩΣΗΣ  </w:t>
      </w:r>
    </w:p>
    <w:p w:rsidR="001C44AB" w:rsidRPr="001C44AB" w:rsidRDefault="001C44AB" w:rsidP="00BF7551">
      <w:pPr>
        <w:rPr>
          <w:rFonts w:ascii="Arial" w:hAnsi="Arial" w:cs="Arial"/>
          <w:b/>
          <w:color w:val="2C363A"/>
          <w:sz w:val="32"/>
          <w:szCs w:val="32"/>
        </w:rPr>
      </w:pPr>
      <w:r>
        <w:rPr>
          <w:rFonts w:ascii="Arial" w:hAnsi="Arial" w:cs="Arial"/>
          <w:b/>
          <w:color w:val="2C363A"/>
          <w:sz w:val="24"/>
          <w:szCs w:val="24"/>
        </w:rPr>
        <w:t xml:space="preserve">                                                 </w:t>
      </w:r>
      <w:r w:rsidRPr="001C44AB">
        <w:rPr>
          <w:rFonts w:ascii="Arial" w:hAnsi="Arial" w:cs="Arial"/>
          <w:b/>
          <w:color w:val="2C363A"/>
          <w:sz w:val="32"/>
          <w:szCs w:val="32"/>
        </w:rPr>
        <w:t>ΠΡΟΣΚΛΗΣΗ</w:t>
      </w:r>
    </w:p>
    <w:p w:rsidR="00BF7551" w:rsidRPr="004947D0" w:rsidRDefault="00BF7551" w:rsidP="00BF7551">
      <w:pPr>
        <w:rPr>
          <w:rFonts w:cstheme="minorHAnsi"/>
          <w:b/>
          <w:sz w:val="24"/>
          <w:szCs w:val="24"/>
        </w:rPr>
      </w:pPr>
      <w:r w:rsidRPr="004947D0">
        <w:rPr>
          <w:rFonts w:ascii="Arial" w:hAnsi="Arial" w:cs="Arial"/>
          <w:b/>
          <w:color w:val="2C363A"/>
          <w:sz w:val="24"/>
          <w:szCs w:val="24"/>
        </w:rPr>
        <w:t>Αξιότιμες κυρίες και κύριοι,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b/>
          <w:color w:val="2C363A"/>
        </w:rPr>
        <w:t>Ο Δήμος Λευκάδας έχει την τιμή να σας προσκαλέσει σε Συνέντευξη Τύπου</w:t>
      </w:r>
      <w:r w:rsidRPr="004947D0">
        <w:rPr>
          <w:rFonts w:ascii="Arial" w:hAnsi="Arial" w:cs="Arial"/>
          <w:color w:val="2C363A"/>
        </w:rPr>
        <w:t xml:space="preserve"> με αφορμή την επικείμενη διοργάνωση του </w:t>
      </w:r>
      <w:proofErr w:type="spellStart"/>
      <w:r w:rsidRPr="004947D0">
        <w:rPr>
          <w:rFonts w:ascii="Arial" w:hAnsi="Arial" w:cs="Arial"/>
          <w:color w:val="2C363A"/>
        </w:rPr>
        <w:t>Porsche</w:t>
      </w:r>
      <w:proofErr w:type="spellEnd"/>
      <w:r w:rsidRPr="004947D0">
        <w:rPr>
          <w:rFonts w:ascii="Arial" w:hAnsi="Arial" w:cs="Arial"/>
          <w:color w:val="2C363A"/>
        </w:rPr>
        <w:t xml:space="preserve"> </w:t>
      </w:r>
      <w:proofErr w:type="spellStart"/>
      <w:r w:rsidRPr="004947D0">
        <w:rPr>
          <w:rFonts w:ascii="Arial" w:hAnsi="Arial" w:cs="Arial"/>
          <w:color w:val="2C363A"/>
        </w:rPr>
        <w:t>Club</w:t>
      </w:r>
      <w:proofErr w:type="spellEnd"/>
      <w:r w:rsidRPr="004947D0">
        <w:rPr>
          <w:rFonts w:ascii="Arial" w:hAnsi="Arial" w:cs="Arial"/>
          <w:color w:val="2C363A"/>
        </w:rPr>
        <w:t xml:space="preserve"> Ελλάδ</w:t>
      </w:r>
      <w:r w:rsidR="00EF2E60">
        <w:rPr>
          <w:rFonts w:ascii="Arial" w:hAnsi="Arial" w:cs="Arial"/>
          <w:color w:val="2C363A"/>
        </w:rPr>
        <w:t>α</w:t>
      </w:r>
      <w:r w:rsidRPr="004947D0">
        <w:rPr>
          <w:rFonts w:ascii="Arial" w:hAnsi="Arial" w:cs="Arial"/>
          <w:color w:val="2C363A"/>
        </w:rPr>
        <w:t>ς,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color w:val="2C363A"/>
        </w:rPr>
        <w:t xml:space="preserve">στο πλαίσιο του επετειακού εορτασμού των 23 ετών συνεχούς παρουσίας και δράσης του. </w:t>
      </w:r>
      <w:r w:rsidRPr="004947D0">
        <w:rPr>
          <w:rFonts w:ascii="Arial" w:hAnsi="Arial" w:cs="Arial"/>
          <w:b/>
          <w:color w:val="2C363A"/>
        </w:rPr>
        <w:t>Από τις 5 έως τις 7 Ιουνίου 2026, η Λευκάδα φιλοξενεί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ένα τριήμερο υψηλής αισθητικής και διεθνούς απήχησης, με κορύφωση την εκδήλωση του Σαββάτου 6 Ιουνίου 2026 στον χώρο στάθμευσης του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Λιμενικού Ταμείου, απέναντι από το Δημαρχείο.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Η διοργάνωση συνδυάζει την εμπειρία της οργανωμένης οδήγησης με την κοινωνική προσφορά</w:t>
      </w:r>
      <w:r w:rsidR="004947D0" w:rsidRPr="004947D0">
        <w:rPr>
          <w:rFonts w:ascii="Arial" w:hAnsi="Arial" w:cs="Arial"/>
          <w:b/>
          <w:color w:val="2C363A"/>
        </w:rPr>
        <w:t xml:space="preserve"> και</w:t>
      </w:r>
      <w:r w:rsidR="004947D0" w:rsidRPr="004947D0">
        <w:rPr>
          <w:rFonts w:ascii="Arial" w:hAnsi="Arial" w:cs="Arial"/>
          <w:color w:val="2C363A"/>
        </w:rPr>
        <w:t xml:space="preserve"> </w:t>
      </w:r>
      <w:r w:rsidRPr="004947D0">
        <w:rPr>
          <w:rFonts w:ascii="Arial" w:hAnsi="Arial" w:cs="Arial"/>
          <w:b/>
          <w:color w:val="2C363A"/>
        </w:rPr>
        <w:t xml:space="preserve">υλοποιείται </w:t>
      </w:r>
      <w:r w:rsidR="00D657E7" w:rsidRPr="004947D0">
        <w:rPr>
          <w:rFonts w:ascii="Arial" w:hAnsi="Arial" w:cs="Arial"/>
          <w:b/>
          <w:color w:val="2C363A"/>
        </w:rPr>
        <w:t xml:space="preserve">από </w:t>
      </w:r>
      <w:r w:rsidRPr="004947D0">
        <w:rPr>
          <w:rFonts w:ascii="Arial" w:hAnsi="Arial" w:cs="Arial"/>
          <w:b/>
          <w:color w:val="2C363A"/>
        </w:rPr>
        <w:t xml:space="preserve">το Δήμο Λευκάδας, καθώς και  με τη συμβολή τοπικών φορέων και επιχειρήσεων, ενισχύοντας τον χαρακτήρα </w:t>
      </w:r>
      <w:r w:rsidR="004947D0" w:rsidRPr="004947D0">
        <w:rPr>
          <w:rFonts w:ascii="Arial" w:hAnsi="Arial" w:cs="Arial"/>
          <w:b/>
          <w:color w:val="2C363A"/>
        </w:rPr>
        <w:t>της,</w:t>
      </w:r>
      <w:r w:rsidRPr="004947D0">
        <w:rPr>
          <w:rFonts w:ascii="Arial" w:hAnsi="Arial" w:cs="Arial"/>
          <w:b/>
          <w:color w:val="2C363A"/>
        </w:rPr>
        <w:t xml:space="preserve"> ως συλλογικής δράσης με ουσιαστικό κοινωνικό και αναπτυξιακό αποτύπωμα.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 xml:space="preserve">Η </w:t>
      </w:r>
      <w:r w:rsidR="00D657E7" w:rsidRPr="004947D0">
        <w:rPr>
          <w:rFonts w:ascii="Arial" w:hAnsi="Arial" w:cs="Arial"/>
          <w:b/>
          <w:color w:val="2C363A"/>
        </w:rPr>
        <w:t xml:space="preserve">ανωτέρω </w:t>
      </w:r>
      <w:r w:rsidRPr="004947D0">
        <w:rPr>
          <w:rFonts w:ascii="Arial" w:hAnsi="Arial" w:cs="Arial"/>
          <w:b/>
          <w:color w:val="2C363A"/>
        </w:rPr>
        <w:t xml:space="preserve">εκδήλωση εντάσσεται σε ένα ευρύτερο πλαίσιο κοινωνικής προσφοράς και συνεργασίας θεσμικών και ιδιωτικών φορέων, με στόχο τη συγκέντρωση πόρων και ειδών για την ουσιαστική ενίσχυση του έργου του </w:t>
      </w:r>
      <w:r w:rsidR="00D657E7" w:rsidRPr="004947D0">
        <w:rPr>
          <w:rFonts w:ascii="Arial" w:hAnsi="Arial" w:cs="Arial"/>
          <w:b/>
          <w:color w:val="2C363A"/>
        </w:rPr>
        <w:t>Ειδικού Σ</w:t>
      </w:r>
      <w:r w:rsidRPr="004947D0">
        <w:rPr>
          <w:rFonts w:ascii="Arial" w:hAnsi="Arial" w:cs="Arial"/>
          <w:b/>
          <w:color w:val="2C363A"/>
        </w:rPr>
        <w:t>χολείου</w:t>
      </w:r>
      <w:r w:rsidR="00D657E7" w:rsidRPr="004947D0">
        <w:rPr>
          <w:rFonts w:ascii="Arial" w:hAnsi="Arial" w:cs="Arial"/>
          <w:b/>
          <w:color w:val="2C363A"/>
        </w:rPr>
        <w:t xml:space="preserve"> της Λευκάδας</w:t>
      </w:r>
      <w:r w:rsidRPr="004947D0">
        <w:rPr>
          <w:rFonts w:ascii="Arial" w:hAnsi="Arial" w:cs="Arial"/>
          <w:b/>
          <w:color w:val="2C363A"/>
        </w:rPr>
        <w:t>.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BF7551" w:rsidRPr="004947D0" w:rsidRDefault="00BF7551" w:rsidP="00BF7551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 w:themeColor="text1"/>
        </w:rPr>
      </w:pPr>
      <w:r w:rsidRPr="004947D0">
        <w:rPr>
          <w:rFonts w:ascii="Arial" w:hAnsi="Arial" w:cs="Arial"/>
          <w:b/>
          <w:color w:val="2C363A"/>
        </w:rPr>
        <w:t xml:space="preserve">Η Συνέντευξη Τύπου θα πραγματοποιηθεί την </w:t>
      </w:r>
      <w:r w:rsidRPr="004947D0">
        <w:rPr>
          <w:rFonts w:ascii="Arial" w:hAnsi="Arial" w:cs="Arial"/>
          <w:b/>
          <w:color w:val="000000" w:themeColor="text1"/>
        </w:rPr>
        <w:t xml:space="preserve">Παρασκευή 22 Μαΐου 2026 και ώρα: 13:00 μ. μ. στην αίθουσα </w:t>
      </w:r>
      <w:r w:rsidR="00D657E7" w:rsidRPr="004947D0">
        <w:rPr>
          <w:rFonts w:ascii="Arial" w:hAnsi="Arial" w:cs="Arial"/>
          <w:b/>
          <w:color w:val="000000" w:themeColor="text1"/>
        </w:rPr>
        <w:t>Συνεδριάσεων Επιτροπών</w:t>
      </w:r>
      <w:r w:rsidRPr="004947D0">
        <w:rPr>
          <w:rFonts w:ascii="Arial" w:hAnsi="Arial" w:cs="Arial"/>
          <w:b/>
          <w:color w:val="000000" w:themeColor="text1"/>
        </w:rPr>
        <w:t xml:space="preserve">, στο Διοικητήριο Λευκάδας. 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Κατά τη διάρκεια της Συνέντευξης Τύπου θα παρουσιαστούν: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 xml:space="preserve">• Το συνολικό </w:t>
      </w:r>
      <w:proofErr w:type="spellStart"/>
      <w:r w:rsidRPr="004947D0">
        <w:rPr>
          <w:rFonts w:ascii="Arial" w:hAnsi="Arial" w:cs="Arial"/>
          <w:b/>
          <w:color w:val="2C363A"/>
        </w:rPr>
        <w:t>concept</w:t>
      </w:r>
      <w:proofErr w:type="spellEnd"/>
      <w:r w:rsidRPr="004947D0">
        <w:rPr>
          <w:rFonts w:ascii="Arial" w:hAnsi="Arial" w:cs="Arial"/>
          <w:b/>
          <w:color w:val="2C363A"/>
        </w:rPr>
        <w:t xml:space="preserve"> και οι στόχοι της Δράσης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• Οι εμπλεκόμενοι φορείς και ο ρόλος τους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• Το πρόγραμμα των εκδηλώσεων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Η παρουσία σας θα συμβάλει καθοριστικά στην ανάδειξη και ενίσχυση μιας πρωτοβουλίας με ουσιαστικό κοινωνικό αποτύπωμα.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C363A"/>
        </w:rPr>
      </w:pPr>
      <w:r w:rsidRPr="004947D0">
        <w:rPr>
          <w:rFonts w:ascii="Arial" w:hAnsi="Arial" w:cs="Arial"/>
          <w:color w:val="2C363A"/>
        </w:rPr>
        <w:t> </w:t>
      </w:r>
    </w:p>
    <w:p w:rsidR="00C41115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 xml:space="preserve">Παρακαλούμε επιβεβαιώστε τη συμμετοχή σας έως 20 Μαΐου στο </w:t>
      </w:r>
    </w:p>
    <w:p w:rsidR="00676F86" w:rsidRPr="004947D0" w:rsidRDefault="00C41115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  <w:lang w:val="en-US"/>
        </w:rPr>
        <w:t>E</w:t>
      </w:r>
      <w:r w:rsidR="00676F86" w:rsidRPr="004947D0">
        <w:rPr>
          <w:rFonts w:ascii="Arial" w:hAnsi="Arial" w:cs="Arial"/>
          <w:b/>
          <w:color w:val="2C363A"/>
          <w:lang w:val="en-US"/>
        </w:rPr>
        <w:t>mail</w:t>
      </w:r>
      <w:r w:rsidRPr="004947D0">
        <w:rPr>
          <w:rFonts w:ascii="Arial" w:hAnsi="Arial" w:cs="Arial"/>
          <w:b/>
          <w:color w:val="2C363A"/>
        </w:rPr>
        <w:t xml:space="preserve"> </w:t>
      </w:r>
      <w:hyperlink r:id="rId5" w:history="1">
        <w:r w:rsidRPr="004947D0">
          <w:rPr>
            <w:rStyle w:val="-"/>
            <w:rFonts w:ascii="Arial" w:hAnsi="Arial" w:cs="Arial"/>
            <w:b/>
            <w:lang w:val="en-US"/>
          </w:rPr>
          <w:t>katsenos</w:t>
        </w:r>
        <w:r w:rsidRPr="004947D0">
          <w:rPr>
            <w:rStyle w:val="-"/>
            <w:rFonts w:ascii="Arial" w:hAnsi="Arial" w:cs="Arial"/>
            <w:b/>
          </w:rPr>
          <w:t>@</w:t>
        </w:r>
        <w:r w:rsidRPr="004947D0">
          <w:rPr>
            <w:rStyle w:val="-"/>
            <w:rFonts w:ascii="Arial" w:hAnsi="Arial" w:cs="Arial"/>
            <w:b/>
            <w:lang w:val="en-US"/>
          </w:rPr>
          <w:t>lefkada</w:t>
        </w:r>
        <w:r w:rsidRPr="004947D0">
          <w:rPr>
            <w:rStyle w:val="-"/>
            <w:rFonts w:ascii="Arial" w:hAnsi="Arial" w:cs="Arial"/>
            <w:b/>
          </w:rPr>
          <w:t>.</w:t>
        </w:r>
        <w:r w:rsidRPr="004947D0">
          <w:rPr>
            <w:rStyle w:val="-"/>
            <w:rFonts w:ascii="Arial" w:hAnsi="Arial" w:cs="Arial"/>
            <w:b/>
            <w:lang w:val="en-US"/>
          </w:rPr>
          <w:t>gov</w:t>
        </w:r>
        <w:r w:rsidRPr="004947D0">
          <w:rPr>
            <w:rStyle w:val="-"/>
            <w:rFonts w:ascii="Arial" w:hAnsi="Arial" w:cs="Arial"/>
            <w:b/>
          </w:rPr>
          <w:t>.</w:t>
        </w:r>
        <w:r w:rsidRPr="004947D0">
          <w:rPr>
            <w:rStyle w:val="-"/>
            <w:rFonts w:ascii="Arial" w:hAnsi="Arial" w:cs="Arial"/>
            <w:b/>
            <w:lang w:val="en-US"/>
          </w:rPr>
          <w:t>gr</w:t>
        </w:r>
      </w:hyperlink>
      <w:r w:rsidRPr="004947D0">
        <w:rPr>
          <w:rFonts w:ascii="Arial" w:hAnsi="Arial" w:cs="Arial"/>
          <w:b/>
          <w:color w:val="2C363A"/>
        </w:rPr>
        <w:t xml:space="preserve"> και στο </w:t>
      </w:r>
      <w:r w:rsidR="00676F86" w:rsidRPr="004947D0">
        <w:rPr>
          <w:rFonts w:ascii="Arial" w:hAnsi="Arial" w:cs="Arial"/>
          <w:b/>
          <w:color w:val="2C363A"/>
        </w:rPr>
        <w:t>τηλέφωνο</w:t>
      </w:r>
      <w:r w:rsidRPr="004947D0">
        <w:rPr>
          <w:rFonts w:ascii="Arial" w:hAnsi="Arial" w:cs="Arial"/>
          <w:b/>
          <w:color w:val="2C363A"/>
        </w:rPr>
        <w:t xml:space="preserve"> 2645360579.</w:t>
      </w:r>
    </w:p>
    <w:p w:rsidR="00676F86" w:rsidRPr="004947D0" w:rsidRDefault="00676F86" w:rsidP="00676F86">
      <w:pPr>
        <w:pStyle w:val="v1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C363A"/>
        </w:rPr>
      </w:pPr>
      <w:r w:rsidRPr="004947D0">
        <w:rPr>
          <w:rFonts w:ascii="Arial" w:hAnsi="Arial" w:cs="Arial"/>
          <w:b/>
          <w:color w:val="2C363A"/>
        </w:rPr>
        <w:t> </w:t>
      </w:r>
    </w:p>
    <w:p w:rsidR="00A36D80" w:rsidRPr="00EF2E60" w:rsidRDefault="00BF7551" w:rsidP="00A36D80">
      <w:pPr>
        <w:spacing w:after="0"/>
        <w:rPr>
          <w:rFonts w:cstheme="minorHAnsi"/>
          <w:b/>
          <w:sz w:val="28"/>
          <w:szCs w:val="28"/>
        </w:rPr>
      </w:pPr>
      <w:r w:rsidRPr="004947D0">
        <w:rPr>
          <w:rFonts w:cstheme="minorHAnsi"/>
          <w:sz w:val="24"/>
          <w:szCs w:val="24"/>
        </w:rPr>
        <w:t xml:space="preserve">                                                                           </w:t>
      </w:r>
      <w:r w:rsidRPr="00EF2E60">
        <w:rPr>
          <w:rFonts w:cstheme="minorHAnsi"/>
          <w:b/>
          <w:sz w:val="28"/>
          <w:szCs w:val="28"/>
        </w:rPr>
        <w:t>Από το Δήμο Λευκάδας</w:t>
      </w:r>
    </w:p>
    <w:p w:rsidR="00AA31A8" w:rsidRPr="00EF2E60" w:rsidRDefault="00AA31A8" w:rsidP="00896AFE">
      <w:pPr>
        <w:jc w:val="center"/>
        <w:rPr>
          <w:rFonts w:cstheme="minorHAnsi"/>
          <w:sz w:val="28"/>
          <w:szCs w:val="28"/>
        </w:rPr>
      </w:pPr>
    </w:p>
    <w:sectPr w:rsidR="00AA31A8" w:rsidRPr="00EF2E60" w:rsidSect="00D67428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BF7551"/>
    <w:rsid w:val="000A5145"/>
    <w:rsid w:val="000E0DEF"/>
    <w:rsid w:val="001A6A24"/>
    <w:rsid w:val="001C44AB"/>
    <w:rsid w:val="002A600E"/>
    <w:rsid w:val="002A70AE"/>
    <w:rsid w:val="002C374C"/>
    <w:rsid w:val="00360828"/>
    <w:rsid w:val="003821B1"/>
    <w:rsid w:val="003C3339"/>
    <w:rsid w:val="00477B11"/>
    <w:rsid w:val="004947D0"/>
    <w:rsid w:val="004B1957"/>
    <w:rsid w:val="004D66E0"/>
    <w:rsid w:val="00603433"/>
    <w:rsid w:val="00676F86"/>
    <w:rsid w:val="00693AF6"/>
    <w:rsid w:val="00716C2A"/>
    <w:rsid w:val="007523FD"/>
    <w:rsid w:val="0076462C"/>
    <w:rsid w:val="00787100"/>
    <w:rsid w:val="007D1226"/>
    <w:rsid w:val="00843956"/>
    <w:rsid w:val="00863769"/>
    <w:rsid w:val="00896AFE"/>
    <w:rsid w:val="008C0498"/>
    <w:rsid w:val="00912948"/>
    <w:rsid w:val="00950976"/>
    <w:rsid w:val="00974AB0"/>
    <w:rsid w:val="00A36D80"/>
    <w:rsid w:val="00AA31A8"/>
    <w:rsid w:val="00AA3613"/>
    <w:rsid w:val="00AC6C7E"/>
    <w:rsid w:val="00B87EC9"/>
    <w:rsid w:val="00BC1E3B"/>
    <w:rsid w:val="00BF192D"/>
    <w:rsid w:val="00BF7551"/>
    <w:rsid w:val="00C41115"/>
    <w:rsid w:val="00D232D4"/>
    <w:rsid w:val="00D657E7"/>
    <w:rsid w:val="00D67428"/>
    <w:rsid w:val="00D94F7F"/>
    <w:rsid w:val="00DD7C0A"/>
    <w:rsid w:val="00EA6202"/>
    <w:rsid w:val="00EC5851"/>
    <w:rsid w:val="00EF2E60"/>
    <w:rsid w:val="00FA0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0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1msonormal">
    <w:name w:val="v1msonormal"/>
    <w:basedOn w:val="a"/>
    <w:rsid w:val="00BF7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unhideWhenUsed/>
    <w:rsid w:val="00C411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tsenos@lefkada.gov.gr" TargetMode="Externa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928;&#929;&#927;&#932;&#933;&#928;&#927;%20&#916;&#919;&#924;&#913;&#929;&#935;&#927;&#931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ΔΗΜΑΡΧΟΣ</Template>
  <TotalTime>37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2026-02-06T06:08:00Z</cp:lastPrinted>
  <dcterms:created xsi:type="dcterms:W3CDTF">2026-05-11T09:13:00Z</dcterms:created>
  <dcterms:modified xsi:type="dcterms:W3CDTF">2026-05-15T09:05:00Z</dcterms:modified>
</cp:coreProperties>
</file>